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200" w:line="220" w:lineRule="atLeast"/>
        <w:jc w:val="center"/>
        <w:rPr>
          <w:rFonts w:ascii="Tahoma" w:hAnsi="Tahoma" w:eastAsia="微软雅黑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after="200" w:line="600" w:lineRule="exact"/>
        <w:jc w:val="center"/>
        <w:rPr>
          <w:rFonts w:ascii="方正小标宋简体" w:hAnsi="Tahoma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Tahoma" w:eastAsia="方正小标宋简体"/>
          <w:kern w:val="0"/>
          <w:sz w:val="44"/>
          <w:szCs w:val="44"/>
        </w:rPr>
        <w:t>张家口市教育系统中级职称任职资格</w:t>
      </w:r>
    </w:p>
    <w:p>
      <w:pPr>
        <w:widowControl/>
        <w:adjustRightInd w:val="0"/>
        <w:snapToGrid w:val="0"/>
        <w:spacing w:after="200" w:line="600" w:lineRule="exact"/>
        <w:jc w:val="center"/>
        <w:rPr>
          <w:rFonts w:ascii="方正小标宋简体" w:hAnsi="Tahoma" w:eastAsia="方正小标宋简体"/>
          <w:kern w:val="0"/>
          <w:sz w:val="44"/>
          <w:szCs w:val="44"/>
        </w:rPr>
      </w:pPr>
      <w:r>
        <w:rPr>
          <w:rFonts w:hint="eastAsia" w:ascii="方正小标宋简体" w:hAnsi="Tahoma" w:eastAsia="方正小标宋简体"/>
          <w:kern w:val="0"/>
          <w:sz w:val="44"/>
          <w:szCs w:val="44"/>
        </w:rPr>
        <w:t>评审通过名单</w:t>
      </w:r>
    </w:p>
    <w:bookmarkEnd w:id="0"/>
    <w:tbl>
      <w:tblPr>
        <w:tblStyle w:val="2"/>
        <w:tblpPr w:leftFromText="180" w:rightFromText="180" w:vertAnchor="text" w:horzAnchor="page" w:tblpXSpec="center" w:tblpY="367"/>
        <w:tblOverlap w:val="never"/>
        <w:tblW w:w="86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478"/>
        <w:gridCol w:w="1422"/>
        <w:gridCol w:w="1556"/>
        <w:gridCol w:w="1340"/>
        <w:gridCol w:w="1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丁晓峰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丁博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丁慧敏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卜玉霞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卜佳楠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于果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于晓霞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万媛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马小林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马飞（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2853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马飞（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4218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马月明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马宁（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0025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马宁（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0324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马亚茹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马红红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马青春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马建鹏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马建慧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马思静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马顺利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马俊伟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马美玉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马振悦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马桂梅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马晓倩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马海鹰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马雪君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马燕雨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王小月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王小敏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王小婷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王广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王云实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王文娟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王文博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王文慧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王玉静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王占英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王帅琪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王兰兵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王永飞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王永杰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王亚男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王亚南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王亚神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王亚圆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王成苗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王光华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王刚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王进霞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王丽坤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王丽娇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王丽萍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王丽琴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王丽媛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王利利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王利娟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王秀丽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(1280)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王秀丽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(2322)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王秀栋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王纬月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王玮洁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王坦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王坤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王苹萍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王苑娜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王明芳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王岩霞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王凯凤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王凯凯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王佳（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1224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王佳（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2721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王佳琪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王泽南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王学苗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王建丽（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0848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王建丽（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0928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王建辉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王建强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王春江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王春燕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王春霞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王树花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王树俊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王思梦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王顺至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王俊琴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王彦芳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王美云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王艳玲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王艳霞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王莉琨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王晓庆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王晓宇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王晓斌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王晓鹏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王峻杰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王海凤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王海龙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王海清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王海燕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王晨燕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王敏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32"/>
                <w:szCs w:val="32"/>
              </w:rPr>
              <w:t>0524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王敏（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2643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王彩虹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王彩霞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王鸿志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王淑霞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王琪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32"/>
                <w:szCs w:val="32"/>
              </w:rPr>
              <w:t>006X)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王琪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(6160)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王琦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王雅鑫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王晶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王鹏飞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王新星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王煜晖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王慧云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王慧芳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王慧敏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王磊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王燕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王鑫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(0423)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王鑫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(3306)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王鑫蕊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云巨丽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云学春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支谦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戈林红秀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牛丽娜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牛建苗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牛艳艳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牛晓霞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仉亚男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方霞霞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计宏智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尹全文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尹晨霞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尹慧霞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孔杰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孔渊源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邓星雨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邓莉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邓晓雯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艾丽娇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艾丽梅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石中宏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石书兰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石玉芳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石永祥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石园军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石国花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石晓峰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石晖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石登艳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龙海飞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平川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平原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卢慧洁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叶红标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申艳辉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申家利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田文涛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田明凯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田建杰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田茹霞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田琳媛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史文静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史志蕊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史咏芳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史晓敏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冉春梅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付月明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付丽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付晓青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付晓莲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代玉利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白小玲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白少文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白丽娟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(0320)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白丽娟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(652X)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白丽媛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白郁佼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白贵芳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白洋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白雪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白景文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仝钟利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冯帅帅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冯旭茹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冯志刚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冯丽君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冯星宇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冯俊林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冯艳华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冯晓娟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冯爱云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冯娟娟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冯晨光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兰学渊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兰翠萍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宁建新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宁紫红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司晓宇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边艳云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邢伟赟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邢宇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邢丽峰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邢海洋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吉亚男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吉雅楠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毕长欢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毕晨浩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师秀霞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吕东杰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吕宁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吕建武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吕晓慧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吕婷婷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吕慧丰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朱小凤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朱月娇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朱宏伟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朱珍奇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朱晓博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朱晓燕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乔一达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乔伟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乔建花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乔富平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乔鑫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仲玉荣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仲永利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任凤静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任乐乐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任丽娟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任秀花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任建芳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任建霞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任俊雅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任胜成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任艳红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任晓宇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任晓璇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任海珍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任静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全瑞迪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刘一航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刘一博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刘小琴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刘文静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刘文霞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刘心迪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刘书君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刘玉杰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刘东升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刘东华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刘宁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刘亚茹（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2127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刘亚茹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32"/>
                <w:szCs w:val="32"/>
              </w:rPr>
              <w:t>2221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刘亚洲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刘亚楠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刘伟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(0328)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刘全桃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刘兴运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刘欢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刘欢欢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刘志欢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刘志玲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刘志敏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刘苏芳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刘秀兰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刘明明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刘秉金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刘佳莹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刘建新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刘春雨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刘茜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刘俊敏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刘洁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刘洋（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0016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刘洋（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1054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刘姣姣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32"/>
                <w:szCs w:val="32"/>
              </w:rPr>
              <w:t>0823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刘姣姣（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2120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刘艳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(002X)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刘艳东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刘艳宇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刘艳红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刘艳春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刘素军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刘莉娜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刘桃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刘晓凤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刘晓宇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刘晓珍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刘晓雯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刘晓霞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刘爱霞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刘海龙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刘海艳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刘海雁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刘润芳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刘梅洁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刘晨涛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刘彩霞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刘淑涛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刘博群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刘雁云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刘雄飞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刘雅星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刘晶晶（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0021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刘晶晶（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0024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刘善英纳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刘婷（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0046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刘婷（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0924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刘登琴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刘新华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刘新燕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刘慧芳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刘慧清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刘增武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刘黎鸣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刘燕妮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刘燕琴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刘璐（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0323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刘璐（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1842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刘璐璐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刘霞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闫小璐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闫伟伟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闫向源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闫利萍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闫青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闫春艳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闫晓敏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闫晓燕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闫清华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闫淑娟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闫雯婷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关春蕾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关鹏云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米志民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米晓蒙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米翠果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宇小霞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安万丽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安宏伟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安春华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安春芳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安海静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安梦洁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安智红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祁旺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祁树英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许世昌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许晓利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许晓敏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许琴琴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许慧芳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孙飞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孙玉红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孙世鹏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孙平红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孙丽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孙丽萍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孙国军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孙建萍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孙晓阳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孙晓欢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孙晓沙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孙晓杰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孙涛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32"/>
                <w:szCs w:val="32"/>
              </w:rPr>
              <w:t>0025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32"/>
                <w:szCs w:val="3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孙涛（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3211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孙晨慧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孙睿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孙磊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阴强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苏永青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苏囡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苏春晖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苏晓云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杜启丽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杜建波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杜娟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杜晨阳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杜清清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杜慧琴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李小凤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李小欢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李小红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李中华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李文乐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李文芳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李文秀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(0522)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李文秀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(5123)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李文慧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李玉婷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李东芬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李冬梅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李宁宁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李永红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李亚辰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李亚昱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李亚梅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李亚楠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李亚静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李伟伟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李会影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李红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李志军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李志英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李志萍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李志鹏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李园园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李秀枝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李秀琴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李宏艳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李英芙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李昕宇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李明宇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李忠凤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李佳欣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李建升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李建青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李绍杰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李春兰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李玲玉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李玲玲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李政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李香玉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李俊芳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李俊君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李俊瑶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李彦炜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李浈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李洋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李娜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(0929)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李娜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(1924)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李娜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(782X)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李娜娜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李艳飞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李艳姝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李艳敏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李艳琦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李莹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李桂乐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李晓雨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李晓娴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李晓敏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(0826)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李晓敏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(3121)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李晓璐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李健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李爱丽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李海亮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李家鑫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李培杰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李萌萌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李雪飞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李彩霞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李清华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李渊莎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李敬杰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李翔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李媛渊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李瑞仙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李瑞敏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李想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(0317)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李颖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(2022)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李颖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(2525)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李颖（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3428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李静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李静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(1823)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李静雅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李静潇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李潇锦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李翠芬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李慧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(1222)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李慧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(2122)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李慧慧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李墨染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李燕红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李鑫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杨万维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杨小霞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杨广哲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杨文秀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杨帆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杨全会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杨孝霞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杨芸芸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杨丽娜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(1623)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杨利利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杨利洁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杨忠秀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杨佳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(0065)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杨佳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(4021)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杨建云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杨建春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杨建玲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杨树龙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杨顺利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杨彦琴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杨美玉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杨洋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(004X)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杨洋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(286X)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杨秦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杨振清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杨晓峰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杨晓燕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杨海娜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杨娟娟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杨晨晨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杨淑鸿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杨赐囡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杨舒壹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杨富全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杨婷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杨慧英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肖丹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肖琼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肖雅君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时光然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吴兴华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吴芸芸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吴杰琼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吴建荣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吴博雅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吴智霞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吴慧敏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员文佳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何天杨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何永健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何艳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谷文璇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谷晓飞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谷晓伟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谷爱辉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谷瑞霞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狄红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邹海虹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辛延晓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沈兰芳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沈剑辉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沈晓琳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宋小翠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宋占盛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宋加波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宋亚丽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宋伟博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宋丽娜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宋丽敏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宋岐广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宋佳佳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宋海霞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宋娟娟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宋雪君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宋雪梅（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0821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宋雪梅（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3524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宋鸿儒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宋慧敏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张小利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张小亮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张少华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张月琴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张文彬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张文静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张玉洁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张正日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张世霖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张宁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(0612)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张宁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(6021)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张永花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张亚东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张亚娟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张亚婷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张伟英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张华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张旭亮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张亦琳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张欢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张进芳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张志华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张志国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张志鑫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张丽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张丽利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张丽超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张丽楠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张丽霞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张连朝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张利东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张利兵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张宏燕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张宏霞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张坤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张英艳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张明月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张凯伦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张佳妮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张金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张京云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张学明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张学峰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张春燕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张珈萌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张荟珍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张星辰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张虹佳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张俊伟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张彦婷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张烁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张津菁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张昶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张艳丽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张艳美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张莉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(0042)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张莉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(462X)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张桂菊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张晓明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张晓海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张晓霞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(1347)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张晓霞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(1627)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张徐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张玺艳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张海红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张海丽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张海英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张海荣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张海静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张雪晨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张彩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张维维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张雯茜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张雅婷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张雅楠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张智伟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张富琼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张媛媛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张瑞菲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张勤勤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张鹏程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张颖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(0029)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张颖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(0523)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张颖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(1244)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张福强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张静静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张熙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张慧娟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张霞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(1065)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张霞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(1466)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张霞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(252X)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张鑫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陈小安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陈东梅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陈永梅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陈竹青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陈欢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陈志琴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陈丽莎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陈绍辉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陈茜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陈美兰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陈美林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陈晓利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陈悦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陈媛鹏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陈新茹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陈慧敏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邵永莉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武云凤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武艺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武利东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武秀英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武学倩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武莉莉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武晓丽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武晓霞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武琦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武晶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武媛梅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武嘉文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苗晓娇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苑秀娟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苑慧敏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范志星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范利平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范希颖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范苗苗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范晓敏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范雪梅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林博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虎晶晶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尚蕾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明雪宁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罗雨如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罗海波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和巨林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和晓菲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季志曹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季树国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岳文娟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岳双峰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岳丽琴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岳承鑫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金晓丽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金静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金鑫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周云云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周佳琪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周彦荣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周海河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周舒杨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周韶月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庞丽利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庞晓丽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庞聪颖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底艳萍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郑亚平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郑红霞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郑佳楠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郑学军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郑星宇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(2413)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郑娜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郑越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郑新春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郑嘉颖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单可清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宗利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宛岳伟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房美娟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房晓云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房超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屈俊俊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屈晓静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孟庆泉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孟佳慧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孟莹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孟祥君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封玮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项月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赵小军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赵小娟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赵丹丹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赵文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赵文杰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赵文娟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赵亚男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赵欢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赵进军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赵志伟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赵志峰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赵佳丽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赵佳佳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赵建芳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赵玲瑜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赵茹霞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赵树森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赵洋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赵娅琴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赵艳辉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赵艳婷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赵换换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赵晓红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赵晓敏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(0047)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赵晓敏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(084X)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赵晓敏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(474X)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赵晓雯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赵晓鑫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赵海杰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赵海涛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赵海婷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赵梦洁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赵喜青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赵紫华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赵景凤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赵智秀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赵富云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赵新梅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赵寨平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郝玉婷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郝志明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郝丽敏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郝明阳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郝佳丽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郝彦青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郝海琴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郝菲琴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郝彬彬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郝朝慧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郝翠玲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荆海芬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荣蕊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胡万雄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胡永清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胡宗颖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胡雪琴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胡常鑫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胡晨霞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胡帼婷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胡慧敏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胡瑾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茹文君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南珂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柳涛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咸国飞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段志高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段金彪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段琨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侯玉杰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侯亚君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侯庆龄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侯佳霞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侯晓齐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侯晓炜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侯海虹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侯献琴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俞晓玻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卻金天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施瑞琪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闻帆婷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姜思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姜夏璐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姜晓晔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祝璇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姚芙蓉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姚国君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姚爱霞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贺纯瑜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贺桂英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贺晓旭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贺雪艳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秦玉洁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秦玉静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秦胜林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秦蕾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班亚萍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袁英峰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袁晓苇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袁海泳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袁慧远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耿俊蕾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耿雪红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聂东梅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聂晶鑫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桂延刚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桂学珍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桂晓霞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索文娇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索超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栗婷婷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贾文星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贾东芳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贾冬梅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贾立真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贾志宏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贾丽媛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贾秀芳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贾欣如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贾学敏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贾思雨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贾保钢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贾莉敏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贾晓敏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贾琼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贾智会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贾福霞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贾嫦娥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夏园园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夏青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夏树晓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夏俊伟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夏燕云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柴宝福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柴晓慧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柴雪姣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倪建功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倪晓玲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徐少敏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徐丹丹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徐文迪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徐亚娟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徐丽静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徐佳第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徐建新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徐亮亮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徐艳茹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徐艳艳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徐晓艳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徐海燕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徐新星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殷娟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翁亚平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高小勇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高少川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高进亚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高志敏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高芬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高坤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高欣欣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高建军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高俊华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高振丽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高逍峰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高晓慧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高晓燕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高晓霞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高雪峰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高常磊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高锐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高歌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郭云飞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郭文婷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郭玉燕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郭光鑫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郭志芳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郭丽媛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郭秀伟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郭希雁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郭明越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郭凯乐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郭凯悦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郭佳佳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郭建洋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郭昱含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郭洁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郭晓红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郭晓娟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郭晓婷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郭海旭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郭海英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郭祥宇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郭惠敏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郭辉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郭瑞军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郭燕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席亚楠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席树娟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唐小龙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唐晓伟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唐雪冰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唐瑞丽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姬利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通文慧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黄子涵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黄艺琼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黄丽洁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黄晓佳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黄晓欣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黄海霞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黄紹英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黄瑞涛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黄新利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黄静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梅发曾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曹目龙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曹丽娟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曹学红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曹雪云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曹婷婷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曹静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龚学娟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龚艳红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龚晓娟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常东升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常红梅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常海宏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常雪源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常淑君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崔建宇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崔巍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崇晓霞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康开敏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康玉颖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康丽芳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康丽琴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康灵卓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康若蕾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康晓琪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康雪梅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章晓坤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章海雪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阎海涛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阎惠东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梁文龙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梁立华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梁向宇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梁丽君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梁怀奇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梁国红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梁佳敏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梁艳艳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梁晓明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梁晓静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梁晓霞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梁爱香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梁梦召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逯美玲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塔素琴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彭艺帆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葛宪伟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董文慧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董方巍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董巧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董利华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董秀丽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董昊忱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董柯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董重阳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董俊飞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董艳丽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董海燕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董碧君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韩丽娟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韩秀云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韩佳玲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韩素芳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韩海英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韩晶颖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韩磊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韩蕾蕾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惠万玉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惠振善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惠善霞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雅玲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智永川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程正阳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程旭锦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程丽娟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程里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程晓静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程雪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程敏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焦美玲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焦姣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焦雅霞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鲁菲菲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温军梅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温涛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温海昕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温娟娟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温彩虹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温慧汇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谢亚男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谢丽丽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谢明桦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谢常桃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靳男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靳素娟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甄文君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甄丽敏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路冬青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路志宁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路雅丽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鲍俊林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赫贵清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蔡旭旭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蔡阳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裴素琴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裴雪敏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阚文宣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谭晓乐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翟云鹏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翟世丹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翟建武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翟保根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翟晓燕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熊玉婷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樊红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樊晓霞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樊雪梅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潘红红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薛亚平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薛亚峰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薛亚薇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薛刚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薛军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薛丽娟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薛国如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薛艳英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薛晓雪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薛海静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薛继娟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薛新梅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薛塞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霍刚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霍秀芬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冀小芳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冀君芳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冀敏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冀登霞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冀璇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魏小燕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魏文娜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魏状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魏佳晨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魏晓军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魏潇敏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魏鑫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sz w:val="32"/>
                <w:szCs w:val="32"/>
              </w:rPr>
            </w:pPr>
          </w:p>
        </w:tc>
      </w:tr>
    </w:tbl>
    <w:p/>
    <w:p>
      <w:pPr>
        <w:widowControl/>
        <w:adjustRightInd w:val="0"/>
        <w:snapToGrid w:val="0"/>
        <w:spacing w:after="200" w:line="220" w:lineRule="atLeast"/>
        <w:jc w:val="left"/>
        <w:rPr>
          <w:rFonts w:ascii="Tahoma" w:hAnsi="Tahoma" w:eastAsia="微软雅黑"/>
          <w:kern w:val="0"/>
          <w:sz w:val="28"/>
          <w:szCs w:val="28"/>
        </w:rPr>
      </w:pPr>
      <w:r>
        <w:rPr>
          <w:rFonts w:hint="eastAsia" w:ascii="Tahoma" w:hAnsi="Tahoma" w:eastAsia="微软雅黑"/>
          <w:kern w:val="0"/>
          <w:sz w:val="28"/>
          <w:szCs w:val="28"/>
        </w:rPr>
        <w:t>备注：以姓氏笔画排序，名下为身份证后</w:t>
      </w:r>
      <w:r>
        <w:rPr>
          <w:rFonts w:ascii="Tahoma" w:hAnsi="Tahoma" w:eastAsia="微软雅黑"/>
          <w:kern w:val="0"/>
          <w:sz w:val="28"/>
          <w:szCs w:val="28"/>
        </w:rPr>
        <w:t>4</w:t>
      </w:r>
      <w:r>
        <w:rPr>
          <w:rFonts w:hint="eastAsia" w:ascii="Tahoma" w:hAnsi="Tahoma" w:eastAsia="微软雅黑"/>
          <w:kern w:val="0"/>
          <w:sz w:val="28"/>
          <w:szCs w:val="28"/>
        </w:rPr>
        <w:t>位。</w:t>
      </w:r>
    </w:p>
    <w:sectPr>
      <w:pgSz w:w="11906" w:h="16838"/>
      <w:pgMar w:top="1701" w:right="1701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小标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M3YjNkZDM5YzEyYzBjM2E4ZWI3NWFiMmY2YTZkZjgifQ=="/>
  </w:docVars>
  <w:rsids>
    <w:rsidRoot w:val="19136690"/>
    <w:rsid w:val="00261557"/>
    <w:rsid w:val="002A78E1"/>
    <w:rsid w:val="00361DE5"/>
    <w:rsid w:val="006517F6"/>
    <w:rsid w:val="007B0CA9"/>
    <w:rsid w:val="00943190"/>
    <w:rsid w:val="0B8251F1"/>
    <w:rsid w:val="10A36062"/>
    <w:rsid w:val="19136690"/>
    <w:rsid w:val="1E463D39"/>
    <w:rsid w:val="24CC7095"/>
    <w:rsid w:val="2FBC19C0"/>
    <w:rsid w:val="4A18378E"/>
    <w:rsid w:val="58FE5C32"/>
    <w:rsid w:val="6EFA49C5"/>
    <w:rsid w:val="78EF6A09"/>
    <w:rsid w:val="AFF42598"/>
    <w:rsid w:val="EC376F2B"/>
    <w:rsid w:val="FF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11</Pages>
  <Words>2656</Words>
  <Characters>2763</Characters>
  <Lines>0</Lines>
  <Paragraphs>0</Paragraphs>
  <TotalTime>165</TotalTime>
  <ScaleCrop>false</ScaleCrop>
  <LinksUpToDate>false</LinksUpToDate>
  <CharactersWithSpaces>0</CharactersWithSpaces>
  <Application>WPS Office_11.1.0.11704_F1E327BC-269C-435d-A152-05C5408002CA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2023-12-14T16:57:00Z</dcterms:created>
  <dc:creator>魏利民</dc:creator>
  <cp:lastModifiedBy>uos</cp:lastModifiedBy>
  <dcterms:modified xsi:type="dcterms:W3CDTF">2023-12-13T21:00:14Z</dcterms:modified>
  <dc:title>张家口市2023年中级职称任职资格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2052-11.1.0.11704</vt:lpwstr>
  </property>
  <property fmtid="{D5CDD505-2E9C-101B-9397-08002B2CF9AE}" pid="3" name="ICV">
    <vt:lpwstr>043C145EE8FC4CC981D71830FBE4BBE1_13</vt:lpwstr>
  </property>
</Properties>
</file>